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605" w:type="dxa"/>
        <w:tblInd w:w="-10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174"/>
        <w:gridCol w:w="814"/>
        <w:gridCol w:w="738"/>
        <w:gridCol w:w="1740"/>
        <w:gridCol w:w="1170"/>
        <w:gridCol w:w="1395"/>
        <w:gridCol w:w="2130"/>
      </w:tblGrid>
      <w:tr w14:paraId="5CEEC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06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0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2026年宝鸡市陈仓区特聘农技员报名申请表</w:t>
            </w:r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</w:t>
            </w:r>
          </w:p>
          <w:p w14:paraId="6CC2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</w:t>
            </w:r>
          </w:p>
        </w:tc>
      </w:tr>
      <w:tr w14:paraId="0B7F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F1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3B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E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  <w:p w14:paraId="06ADB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 岁）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BD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二寸彩照</w:t>
            </w:r>
          </w:p>
        </w:tc>
      </w:tr>
      <w:tr w14:paraId="60297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A8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党派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E3B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参加党派时间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A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D6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2C4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70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93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A2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6D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5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参加工</w:t>
            </w:r>
          </w:p>
          <w:p w14:paraId="276FB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FB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78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20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EC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B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76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D6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</w:t>
            </w:r>
          </w:p>
          <w:p w14:paraId="4C996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9E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505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3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4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AE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E46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2AD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A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</w:t>
            </w:r>
          </w:p>
          <w:p w14:paraId="6B684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术职务</w:t>
            </w:r>
          </w:p>
        </w:tc>
        <w:tc>
          <w:tcPr>
            <w:tcW w:w="4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6D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0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  <w:p w14:paraId="481C8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特长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E8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3C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B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</w:t>
            </w:r>
          </w:p>
          <w:p w14:paraId="40DCC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位及职务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2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68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C2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E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邮编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22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F4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6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44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42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</w:t>
            </w:r>
          </w:p>
          <w:p w14:paraId="4224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75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10C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9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8299D11">
            <w:pPr>
              <w:keepNext w:val="0"/>
              <w:keepLines w:val="0"/>
              <w:widowControl/>
              <w:suppressLineNumbers w:val="0"/>
              <w:ind w:firstLine="1680" w:firstLineChars="60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   历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5F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5E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8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获奖</w:t>
            </w:r>
          </w:p>
          <w:p w14:paraId="350D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情况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0A4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36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B6A9">
            <w:pPr>
              <w:keepNext w:val="0"/>
              <w:keepLines w:val="0"/>
              <w:widowControl/>
              <w:suppressLineNumbers w:val="0"/>
              <w:ind w:firstLine="1680" w:firstLineChars="6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工工作业绩和主要成就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9BD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8E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9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村委会</w:t>
            </w:r>
          </w:p>
          <w:p w14:paraId="193E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</w:t>
            </w:r>
          </w:p>
          <w:p w14:paraId="696E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C4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4B2007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7DF584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683C5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6359D2C5"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6"/>
                <w:lang w:val="en-US" w:eastAsia="zh-CN" w:bidi="ar"/>
              </w:rPr>
              <w:t xml:space="preserve">签字（盖章）                                年     月    日 </w:t>
            </w:r>
          </w:p>
        </w:tc>
      </w:tr>
      <w:tr w14:paraId="0D1DE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4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镇政府、街道办推荐意见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FB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</w:p>
          <w:p w14:paraId="42480B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D6E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9D51520"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签字（盖章）                                年     月    日  </w:t>
            </w:r>
          </w:p>
        </w:tc>
      </w:tr>
      <w:tr w14:paraId="4ADFE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8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区农业农村局审核意见</w:t>
            </w:r>
          </w:p>
        </w:tc>
        <w:tc>
          <w:tcPr>
            <w:tcW w:w="91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B0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 xml:space="preserve">  </w:t>
            </w:r>
          </w:p>
          <w:p w14:paraId="63271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6CBFF5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6"/>
                <w:lang w:val="en-US" w:eastAsia="zh-CN" w:bidi="ar"/>
              </w:rPr>
            </w:pPr>
          </w:p>
          <w:p w14:paraId="556F1857"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center"/>
              <w:rPr>
                <w:rStyle w:val="16"/>
                <w:lang w:val="en-US" w:eastAsia="zh-CN" w:bidi="ar"/>
              </w:rPr>
            </w:pPr>
            <w:r>
              <w:rPr>
                <w:rStyle w:val="16"/>
                <w:lang w:val="en-US" w:eastAsia="zh-CN" w:bidi="ar"/>
              </w:rPr>
              <w:t xml:space="preserve"> 签字（盖章）                                 年     月    日 </w:t>
            </w:r>
          </w:p>
        </w:tc>
      </w:tr>
    </w:tbl>
    <w:p w14:paraId="2699C29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E22A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-50800</wp:posOffset>
              </wp:positionV>
              <wp:extent cx="609600" cy="2832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283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46941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textAlignment w:val="auto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pt;height:22.3pt;width:48pt;mso-position-horizontal:outside;mso-position-horizontal-relative:margin;z-index:251659264;mso-width-relative:page;mso-height-relative:page;" filled="f" stroked="f" coordsize="21600,21600" o:gfxdata="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3DMkjTAAAABQEAAA8AAAAAAAAAAQAgAAAAIgAAAGRycy9kb3ducmV2LnhtbFBL&#10;AQIUABQAAAAIAIdO4kDbHjVoNAIAAGEEAAAOAAAAAAAAAAEAIAAAACI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BA46941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textAlignment w:val="auto"/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566FB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14F3D8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NDY4MmFiZjZhNzAxNGFiNTA5MjVkM2YxMWM0MjEifQ=="/>
  </w:docVars>
  <w:rsids>
    <w:rsidRoot w:val="7C1D64E6"/>
    <w:rsid w:val="00076AB8"/>
    <w:rsid w:val="000B2834"/>
    <w:rsid w:val="000B3D87"/>
    <w:rsid w:val="000D6780"/>
    <w:rsid w:val="000F3524"/>
    <w:rsid w:val="000F7F1F"/>
    <w:rsid w:val="00121522"/>
    <w:rsid w:val="00141AAF"/>
    <w:rsid w:val="00146681"/>
    <w:rsid w:val="00182288"/>
    <w:rsid w:val="00191CD9"/>
    <w:rsid w:val="001959F9"/>
    <w:rsid w:val="001D5F6A"/>
    <w:rsid w:val="001F60D2"/>
    <w:rsid w:val="002703F2"/>
    <w:rsid w:val="00283CDB"/>
    <w:rsid w:val="002A4BBD"/>
    <w:rsid w:val="002C4565"/>
    <w:rsid w:val="002C5844"/>
    <w:rsid w:val="003A3670"/>
    <w:rsid w:val="003B59D6"/>
    <w:rsid w:val="003B668B"/>
    <w:rsid w:val="003E7AFF"/>
    <w:rsid w:val="00400A0B"/>
    <w:rsid w:val="00414984"/>
    <w:rsid w:val="00464F55"/>
    <w:rsid w:val="004A0494"/>
    <w:rsid w:val="004C39D1"/>
    <w:rsid w:val="004D0F57"/>
    <w:rsid w:val="00510785"/>
    <w:rsid w:val="0052207F"/>
    <w:rsid w:val="00537E97"/>
    <w:rsid w:val="00553C6A"/>
    <w:rsid w:val="005666B9"/>
    <w:rsid w:val="005C7BA4"/>
    <w:rsid w:val="005E0EAF"/>
    <w:rsid w:val="006110DE"/>
    <w:rsid w:val="00661361"/>
    <w:rsid w:val="006666A8"/>
    <w:rsid w:val="006744EC"/>
    <w:rsid w:val="006A4733"/>
    <w:rsid w:val="006B6F90"/>
    <w:rsid w:val="006D1576"/>
    <w:rsid w:val="006D3B62"/>
    <w:rsid w:val="006F21DA"/>
    <w:rsid w:val="00730C39"/>
    <w:rsid w:val="007424DE"/>
    <w:rsid w:val="007456B9"/>
    <w:rsid w:val="007E0002"/>
    <w:rsid w:val="007F2623"/>
    <w:rsid w:val="007F77BF"/>
    <w:rsid w:val="0081328A"/>
    <w:rsid w:val="00822B2E"/>
    <w:rsid w:val="0086562F"/>
    <w:rsid w:val="0086648D"/>
    <w:rsid w:val="0087713D"/>
    <w:rsid w:val="008A3305"/>
    <w:rsid w:val="008A5EBA"/>
    <w:rsid w:val="008B5591"/>
    <w:rsid w:val="008D02BC"/>
    <w:rsid w:val="0090696A"/>
    <w:rsid w:val="009269FB"/>
    <w:rsid w:val="0093249E"/>
    <w:rsid w:val="009D24DB"/>
    <w:rsid w:val="009E16D8"/>
    <w:rsid w:val="00A11E30"/>
    <w:rsid w:val="00A153AA"/>
    <w:rsid w:val="00A23F68"/>
    <w:rsid w:val="00A57969"/>
    <w:rsid w:val="00A607DC"/>
    <w:rsid w:val="00AC2611"/>
    <w:rsid w:val="00AE6655"/>
    <w:rsid w:val="00B3751C"/>
    <w:rsid w:val="00B42940"/>
    <w:rsid w:val="00BB648D"/>
    <w:rsid w:val="00BE4BB1"/>
    <w:rsid w:val="00C44F36"/>
    <w:rsid w:val="00C77EC3"/>
    <w:rsid w:val="00C96AA2"/>
    <w:rsid w:val="00CA11C9"/>
    <w:rsid w:val="00CB7C9A"/>
    <w:rsid w:val="00CC6031"/>
    <w:rsid w:val="00CD6415"/>
    <w:rsid w:val="00D24B97"/>
    <w:rsid w:val="00D3505E"/>
    <w:rsid w:val="00D744B7"/>
    <w:rsid w:val="00D83118"/>
    <w:rsid w:val="00D85CB1"/>
    <w:rsid w:val="00DC1E7B"/>
    <w:rsid w:val="00DC2C8A"/>
    <w:rsid w:val="00DF6883"/>
    <w:rsid w:val="00E111E9"/>
    <w:rsid w:val="00E11AE6"/>
    <w:rsid w:val="00E20189"/>
    <w:rsid w:val="00E21784"/>
    <w:rsid w:val="00E6037D"/>
    <w:rsid w:val="00E80501"/>
    <w:rsid w:val="00E963CD"/>
    <w:rsid w:val="00EB5DA6"/>
    <w:rsid w:val="00EF4DEA"/>
    <w:rsid w:val="00F342AD"/>
    <w:rsid w:val="00F505AA"/>
    <w:rsid w:val="00F76E8C"/>
    <w:rsid w:val="00F85738"/>
    <w:rsid w:val="00FD48CE"/>
    <w:rsid w:val="0295527F"/>
    <w:rsid w:val="035C5BCB"/>
    <w:rsid w:val="06BF03C1"/>
    <w:rsid w:val="098E4634"/>
    <w:rsid w:val="0B1C3A38"/>
    <w:rsid w:val="0B310B66"/>
    <w:rsid w:val="0D7D67B6"/>
    <w:rsid w:val="0E833DCE"/>
    <w:rsid w:val="0FD54921"/>
    <w:rsid w:val="113F2788"/>
    <w:rsid w:val="12D67858"/>
    <w:rsid w:val="1356239C"/>
    <w:rsid w:val="1384659E"/>
    <w:rsid w:val="154C0C02"/>
    <w:rsid w:val="172C0BB1"/>
    <w:rsid w:val="18CB43A7"/>
    <w:rsid w:val="18D51789"/>
    <w:rsid w:val="1980655E"/>
    <w:rsid w:val="1B243E15"/>
    <w:rsid w:val="1D840FC9"/>
    <w:rsid w:val="1DF223D6"/>
    <w:rsid w:val="225A2FAF"/>
    <w:rsid w:val="22623FCE"/>
    <w:rsid w:val="241F416B"/>
    <w:rsid w:val="25070E5D"/>
    <w:rsid w:val="25F27417"/>
    <w:rsid w:val="27F964FB"/>
    <w:rsid w:val="28261422"/>
    <w:rsid w:val="28D03D6C"/>
    <w:rsid w:val="2AAE141C"/>
    <w:rsid w:val="2B056DAC"/>
    <w:rsid w:val="2C926D24"/>
    <w:rsid w:val="2F1B0351"/>
    <w:rsid w:val="2F8A06C1"/>
    <w:rsid w:val="30BC29FD"/>
    <w:rsid w:val="31C03FC4"/>
    <w:rsid w:val="32EB1476"/>
    <w:rsid w:val="33A8380B"/>
    <w:rsid w:val="353336D6"/>
    <w:rsid w:val="359D718D"/>
    <w:rsid w:val="36890685"/>
    <w:rsid w:val="38942C2A"/>
    <w:rsid w:val="3B457B92"/>
    <w:rsid w:val="3B5878C5"/>
    <w:rsid w:val="3C2F4ACA"/>
    <w:rsid w:val="3E817133"/>
    <w:rsid w:val="42C37A21"/>
    <w:rsid w:val="42D8219C"/>
    <w:rsid w:val="442924A1"/>
    <w:rsid w:val="452C74DC"/>
    <w:rsid w:val="47CA7D9C"/>
    <w:rsid w:val="491215EE"/>
    <w:rsid w:val="49685E8F"/>
    <w:rsid w:val="4993275B"/>
    <w:rsid w:val="4A0B0D31"/>
    <w:rsid w:val="4AE37779"/>
    <w:rsid w:val="4C1119E5"/>
    <w:rsid w:val="4C523EBC"/>
    <w:rsid w:val="4C97299B"/>
    <w:rsid w:val="4D8C458B"/>
    <w:rsid w:val="4F3501F1"/>
    <w:rsid w:val="4F6435EC"/>
    <w:rsid w:val="52135644"/>
    <w:rsid w:val="52587B38"/>
    <w:rsid w:val="52B47EF4"/>
    <w:rsid w:val="56C2667B"/>
    <w:rsid w:val="56F23E45"/>
    <w:rsid w:val="577534BB"/>
    <w:rsid w:val="5ABD72ED"/>
    <w:rsid w:val="5AE72BD1"/>
    <w:rsid w:val="5B555777"/>
    <w:rsid w:val="5E4A2C40"/>
    <w:rsid w:val="5FE036E7"/>
    <w:rsid w:val="60DC6F53"/>
    <w:rsid w:val="60FF47F6"/>
    <w:rsid w:val="6292105F"/>
    <w:rsid w:val="64184AB7"/>
    <w:rsid w:val="650C6EA7"/>
    <w:rsid w:val="67B01211"/>
    <w:rsid w:val="67B50911"/>
    <w:rsid w:val="6BA790F2"/>
    <w:rsid w:val="6C0403E5"/>
    <w:rsid w:val="6D535020"/>
    <w:rsid w:val="6E55604B"/>
    <w:rsid w:val="6EA463A2"/>
    <w:rsid w:val="6F7D1F07"/>
    <w:rsid w:val="700532DF"/>
    <w:rsid w:val="70553711"/>
    <w:rsid w:val="710B2708"/>
    <w:rsid w:val="73EE2B8D"/>
    <w:rsid w:val="74CC475B"/>
    <w:rsid w:val="751F6386"/>
    <w:rsid w:val="77DC5551"/>
    <w:rsid w:val="791D4208"/>
    <w:rsid w:val="7B7B6CD7"/>
    <w:rsid w:val="7C1D64E6"/>
    <w:rsid w:val="7EEA3A05"/>
    <w:rsid w:val="7F9F39BB"/>
    <w:rsid w:val="7FBBF812"/>
    <w:rsid w:val="D25E3F6C"/>
    <w:rsid w:val="F9B3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99"/>
    <w:rPr>
      <w:sz w:val="16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Emphasis"/>
    <w:basedOn w:val="8"/>
    <w:qFormat/>
    <w:locked/>
    <w:uiPriority w:val="0"/>
    <w:rPr>
      <w:i/>
    </w:rPr>
  </w:style>
  <w:style w:type="character" w:styleId="12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Char"/>
    <w:basedOn w:val="8"/>
    <w:link w:val="3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4">
    <w:name w:val="页脚 Char"/>
    <w:basedOn w:val="8"/>
    <w:link w:val="4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眉 Char"/>
    <w:basedOn w:val="8"/>
    <w:link w:val="5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baoji\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4538A8-0A58-4F1D-998C-31C8CE35B6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1948</Words>
  <Characters>2040</Characters>
  <Lines>14</Lines>
  <Paragraphs>3</Paragraphs>
  <TotalTime>29</TotalTime>
  <ScaleCrop>false</ScaleCrop>
  <LinksUpToDate>false</LinksUpToDate>
  <CharactersWithSpaces>2248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2019-12-25T17:44:00Z</dcterms:created>
  <dc:creator>Administrator</dc:creator>
  <cp:lastModifiedBy>刘小米 </cp:lastModifiedBy>
  <cp:lastPrinted>2026-07-27T01:25:00Z</cp:lastPrinted>
  <dcterms:modified xsi:type="dcterms:W3CDTF">2026-07-27T02:37:08Z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931C87C7E50046A19B4FAE4E9E97A059_13</vt:lpwstr>
  </property>
  <property fmtid="{D5CDD505-2E9C-101B-9397-08002B2CF9AE}" pid="4" name="KSOTemplateDocerSaveRecord">
    <vt:lpwstr>eyJoZGlkIjoiNmZjYzczZjM1NzJkZTZlMDVjYjA1NmQxMWNhYzc2ZTkiLCJ1c2VySWQiOiI2MjAxNjQ2MzYifQ==</vt:lpwstr>
  </property>
</Properties>
</file>